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65876">
      <w:pPr>
        <w:pStyle w:val="6"/>
        <w:spacing w:before="62" w:beforeLines="20" w:line="480" w:lineRule="exact"/>
        <w:ind w:left="0" w:leftChars="0"/>
        <w:rPr>
          <w:rFonts w:hint="eastAsia" w:ascii="仿宋" w:hAnsi="仿宋" w:eastAsia="仿宋" w:cs="仿宋"/>
          <w:b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Cs w:val="28"/>
        </w:rPr>
        <w:t>附件2:</w:t>
      </w:r>
    </w:p>
    <w:p w14:paraId="2C7DAF30">
      <w:pPr>
        <w:pStyle w:val="6"/>
        <w:spacing w:before="62" w:beforeLines="20" w:line="480" w:lineRule="exact"/>
        <w:ind w:left="0" w:leftChars="0"/>
        <w:jc w:val="center"/>
        <w:rPr>
          <w:rFonts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报名表</w:t>
      </w:r>
    </w:p>
    <w:p w14:paraId="36FB0A1C"/>
    <w:tbl>
      <w:tblPr>
        <w:tblStyle w:val="12"/>
        <w:tblpPr w:leftFromText="180" w:rightFromText="180" w:vertAnchor="text" w:horzAnchor="page" w:tblpX="1437" w:tblpY="453"/>
        <w:tblOverlap w:val="never"/>
        <w:tblW w:w="9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780"/>
        <w:gridCol w:w="530"/>
        <w:gridCol w:w="1743"/>
        <w:gridCol w:w="2397"/>
        <w:gridCol w:w="2320"/>
      </w:tblGrid>
      <w:tr w14:paraId="071D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1400" w:type="dxa"/>
            <w:vAlign w:val="center"/>
          </w:tcPr>
          <w:p w14:paraId="1C7D0E44">
            <w:pPr>
              <w:spacing w:line="400" w:lineRule="exact"/>
              <w:ind w:left="-19" w:leftChars="-9" w:firstLine="20" w:firstLineChars="7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单位名称</w:t>
            </w:r>
          </w:p>
        </w:tc>
        <w:tc>
          <w:tcPr>
            <w:tcW w:w="7770" w:type="dxa"/>
            <w:gridSpan w:val="5"/>
            <w:shd w:val="solid" w:color="FFFFFF" w:fill="auto"/>
          </w:tcPr>
          <w:p w14:paraId="647A0D50">
            <w:pPr>
              <w:shd w:val="solid" w:color="FFFFFF" w:fill="auto"/>
              <w:tabs>
                <w:tab w:val="left" w:pos="772"/>
                <w:tab w:val="left" w:pos="1012"/>
              </w:tabs>
              <w:autoSpaceDN w:val="0"/>
              <w:jc w:val="center"/>
              <w:textAlignment w:val="top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0EAB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0" w:type="dxa"/>
            <w:vAlign w:val="center"/>
          </w:tcPr>
          <w:p w14:paraId="53C4E17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 系 人</w:t>
            </w:r>
          </w:p>
        </w:tc>
        <w:tc>
          <w:tcPr>
            <w:tcW w:w="1310" w:type="dxa"/>
            <w:gridSpan w:val="2"/>
            <w:vAlign w:val="center"/>
          </w:tcPr>
          <w:p w14:paraId="04487AF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3ED8C33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4717" w:type="dxa"/>
            <w:gridSpan w:val="2"/>
            <w:vAlign w:val="center"/>
          </w:tcPr>
          <w:p w14:paraId="0B8B897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3525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00" w:type="dxa"/>
            <w:vAlign w:val="center"/>
          </w:tcPr>
          <w:p w14:paraId="2AD4420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    名</w:t>
            </w:r>
          </w:p>
        </w:tc>
        <w:tc>
          <w:tcPr>
            <w:tcW w:w="1310" w:type="dxa"/>
            <w:gridSpan w:val="2"/>
            <w:vAlign w:val="center"/>
          </w:tcPr>
          <w:p w14:paraId="004CCCF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1743" w:type="dxa"/>
            <w:vAlign w:val="center"/>
          </w:tcPr>
          <w:p w14:paraId="006BC2C2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</w:t>
            </w:r>
          </w:p>
        </w:tc>
        <w:tc>
          <w:tcPr>
            <w:tcW w:w="2397" w:type="dxa"/>
            <w:vAlign w:val="center"/>
          </w:tcPr>
          <w:p w14:paraId="30FF8C6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手机</w:t>
            </w:r>
          </w:p>
        </w:tc>
        <w:tc>
          <w:tcPr>
            <w:tcW w:w="2320" w:type="dxa"/>
            <w:vAlign w:val="center"/>
          </w:tcPr>
          <w:p w14:paraId="7810976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邮箱</w:t>
            </w:r>
          </w:p>
        </w:tc>
      </w:tr>
      <w:tr w14:paraId="4B81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13C5A0D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F26D56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shd w:val="solid" w:color="FFFFFF" w:fill="auto"/>
            <w:vAlign w:val="center"/>
          </w:tcPr>
          <w:p w14:paraId="7784BA8B">
            <w:pPr>
              <w:shd w:val="solid" w:color="FFFFFF" w:fill="auto"/>
              <w:autoSpaceDN w:val="0"/>
              <w:jc w:val="center"/>
              <w:textAlignment w:val="top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shd w:val="solid" w:color="FFFFFF" w:fill="auto"/>
            <w:vAlign w:val="center"/>
          </w:tcPr>
          <w:p w14:paraId="5194FA0C">
            <w:pPr>
              <w:shd w:val="solid" w:color="FFFFFF" w:fill="auto"/>
              <w:autoSpaceDN w:val="0"/>
              <w:jc w:val="center"/>
              <w:textAlignment w:val="top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9427FD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96E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5C12FC8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0CF3B2F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546C623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23954AD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6D4687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2C0F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7B85089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5B22382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7B607A7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47C76E9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5AE6561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BFC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40C15C1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05D93E4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7E806CA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72CDD2C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09AE97C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3AF1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6393C74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7612B51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1B03BDA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65B1C1E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4FE27AC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1EF4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00" w:type="dxa"/>
            <w:vAlign w:val="center"/>
          </w:tcPr>
          <w:p w14:paraId="7312752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03090A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14:paraId="28E86EE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97" w:type="dxa"/>
            <w:vAlign w:val="center"/>
          </w:tcPr>
          <w:p w14:paraId="2CF1EFB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0E0E177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755A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80" w:type="dxa"/>
            <w:gridSpan w:val="2"/>
            <w:vMerge w:val="restart"/>
          </w:tcPr>
          <w:p w14:paraId="0148E99D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67E0B1A6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 w14:paraId="572BC42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费用</w:t>
            </w:r>
          </w:p>
          <w:p w14:paraId="7640EBD0"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及发票信息</w:t>
            </w:r>
          </w:p>
        </w:tc>
        <w:tc>
          <w:tcPr>
            <w:tcW w:w="6990" w:type="dxa"/>
            <w:gridSpan w:val="4"/>
          </w:tcPr>
          <w:p w14:paraId="6345AF29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万     仟     佰     拾     元整      ¥</w:t>
            </w:r>
          </w:p>
        </w:tc>
      </w:tr>
      <w:tr w14:paraId="67B1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180" w:type="dxa"/>
            <w:gridSpan w:val="2"/>
            <w:vMerge w:val="continue"/>
          </w:tcPr>
          <w:p w14:paraId="7B1AF32F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  <w:tc>
          <w:tcPr>
            <w:tcW w:w="6990" w:type="dxa"/>
            <w:gridSpan w:val="4"/>
          </w:tcPr>
          <w:p w14:paraId="57358E1A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发票抬头：  </w:t>
            </w:r>
          </w:p>
          <w:p w14:paraId="451FDA0F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税号：</w:t>
            </w:r>
          </w:p>
          <w:p w14:paraId="59E1F756">
            <w:pPr>
              <w:spacing w:line="400" w:lineRule="exact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地址及电话：（专票必填）</w:t>
            </w:r>
          </w:p>
          <w:p w14:paraId="131F8787">
            <w:pPr>
              <w:tabs>
                <w:tab w:val="left" w:pos="2769"/>
              </w:tabs>
              <w:spacing w:line="400" w:lineRule="exact"/>
              <w:jc w:val="left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开户行及账号：（专票必填）</w:t>
            </w:r>
          </w:p>
          <w:p w14:paraId="373F05EC">
            <w:pPr>
              <w:spacing w:line="40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用途：培训费</w:t>
            </w:r>
            <w:r>
              <w:rPr>
                <w:rFonts w:hint="eastAsia" w:ascii="宋体" w:hAnsi="宋体" w:cs="宋体"/>
                <w:spacing w:val="5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普票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专票</w:t>
            </w:r>
          </w:p>
        </w:tc>
      </w:tr>
      <w:tr w14:paraId="7ED2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170" w:type="dxa"/>
            <w:gridSpan w:val="6"/>
          </w:tcPr>
          <w:p w14:paraId="3769A84F">
            <w:pPr>
              <w:pStyle w:val="9"/>
              <w:spacing w:line="360" w:lineRule="auto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学员身份证号码（办理证书）：</w:t>
            </w:r>
          </w:p>
          <w:p w14:paraId="43EDAC7D">
            <w:pPr>
              <w:pStyle w:val="9"/>
              <w:spacing w:line="360" w:lineRule="auto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3A6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170" w:type="dxa"/>
            <w:gridSpan w:val="6"/>
          </w:tcPr>
          <w:p w14:paraId="46A24AFC">
            <w:pPr>
              <w:pStyle w:val="9"/>
              <w:spacing w:line="360" w:lineRule="auto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联系人：李老师 15210101605（微信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号）、韩老师 13371681088（微信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号）</w:t>
            </w:r>
          </w:p>
          <w:p w14:paraId="695E9D9A">
            <w:pPr>
              <w:pStyle w:val="9"/>
              <w:spacing w:line="360" w:lineRule="auto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报名邮箱：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ykdxpeixun@163.com</w:t>
            </w:r>
          </w:p>
        </w:tc>
      </w:tr>
    </w:tbl>
    <w:p w14:paraId="6B980865">
      <w:pPr>
        <w:rPr>
          <w:rFonts w:ascii="仿宋" w:hAnsi="仿宋" w:eastAsia="仿宋" w:cs="仿宋"/>
        </w:rPr>
      </w:pPr>
    </w:p>
    <w:p w14:paraId="4286F53D">
      <w:pPr>
        <w:rPr>
          <w:rFonts w:ascii="仿宋" w:hAnsi="仿宋" w:eastAsia="仿宋" w:cs="仿宋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96CB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7BCEB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7BCEB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60B96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89430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89430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9C3D4">
    <w:pPr>
      <w:pStyle w:val="8"/>
      <w:pBdr>
        <w:bottom w:val="none" w:color="auto" w:sz="0" w:space="0"/>
      </w:pBdr>
      <w:jc w:val="both"/>
    </w:pPr>
  </w:p>
  <w:p w14:paraId="00CA9C39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5CB4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NWM4MDZhM2RmNTcwYTNlNmZhMWIxNjU0ZTcyYzcifQ=="/>
  </w:docVars>
  <w:rsids>
    <w:rsidRoot w:val="659A75AA"/>
    <w:rsid w:val="0007759F"/>
    <w:rsid w:val="00095239"/>
    <w:rsid w:val="001B3C5D"/>
    <w:rsid w:val="001C0435"/>
    <w:rsid w:val="001C7B8D"/>
    <w:rsid w:val="00242F2C"/>
    <w:rsid w:val="002B0813"/>
    <w:rsid w:val="00380F86"/>
    <w:rsid w:val="004719E6"/>
    <w:rsid w:val="004D723B"/>
    <w:rsid w:val="004E7D25"/>
    <w:rsid w:val="00533E58"/>
    <w:rsid w:val="00694FCB"/>
    <w:rsid w:val="00702D50"/>
    <w:rsid w:val="0081089D"/>
    <w:rsid w:val="00884D50"/>
    <w:rsid w:val="008A6403"/>
    <w:rsid w:val="0094521D"/>
    <w:rsid w:val="00964837"/>
    <w:rsid w:val="00AE16A6"/>
    <w:rsid w:val="00DA7A13"/>
    <w:rsid w:val="00ED7803"/>
    <w:rsid w:val="00F17328"/>
    <w:rsid w:val="00F91267"/>
    <w:rsid w:val="021E0820"/>
    <w:rsid w:val="028247F4"/>
    <w:rsid w:val="02CF6E49"/>
    <w:rsid w:val="030C1A79"/>
    <w:rsid w:val="03E272F9"/>
    <w:rsid w:val="047168CE"/>
    <w:rsid w:val="05277C76"/>
    <w:rsid w:val="055661F0"/>
    <w:rsid w:val="05954250"/>
    <w:rsid w:val="05D90BCF"/>
    <w:rsid w:val="06742FF7"/>
    <w:rsid w:val="06B036DE"/>
    <w:rsid w:val="073267E9"/>
    <w:rsid w:val="07350087"/>
    <w:rsid w:val="073A38EF"/>
    <w:rsid w:val="0857612C"/>
    <w:rsid w:val="091D1CCC"/>
    <w:rsid w:val="09297778"/>
    <w:rsid w:val="0B9D61FB"/>
    <w:rsid w:val="0C211E0F"/>
    <w:rsid w:val="0C517711"/>
    <w:rsid w:val="0D000E7E"/>
    <w:rsid w:val="0D280225"/>
    <w:rsid w:val="0D602F98"/>
    <w:rsid w:val="0DC91529"/>
    <w:rsid w:val="0DF471F4"/>
    <w:rsid w:val="10C77FA2"/>
    <w:rsid w:val="11CB5870"/>
    <w:rsid w:val="121531F2"/>
    <w:rsid w:val="12875AE2"/>
    <w:rsid w:val="131430AA"/>
    <w:rsid w:val="134132D4"/>
    <w:rsid w:val="13426C60"/>
    <w:rsid w:val="137E7A09"/>
    <w:rsid w:val="146E4BD8"/>
    <w:rsid w:val="147F2942"/>
    <w:rsid w:val="14D26F15"/>
    <w:rsid w:val="14DC7D94"/>
    <w:rsid w:val="153656F6"/>
    <w:rsid w:val="15C462A2"/>
    <w:rsid w:val="16102FDA"/>
    <w:rsid w:val="162B090F"/>
    <w:rsid w:val="16AF5298"/>
    <w:rsid w:val="17125CEF"/>
    <w:rsid w:val="17435EA8"/>
    <w:rsid w:val="17F04282"/>
    <w:rsid w:val="183A5A43"/>
    <w:rsid w:val="18714C97"/>
    <w:rsid w:val="1AC71393"/>
    <w:rsid w:val="1B8329A9"/>
    <w:rsid w:val="1BB235FD"/>
    <w:rsid w:val="1C381D54"/>
    <w:rsid w:val="1CE75528"/>
    <w:rsid w:val="1D102B47"/>
    <w:rsid w:val="1DEB5B3C"/>
    <w:rsid w:val="1E682B3A"/>
    <w:rsid w:val="1E6B0584"/>
    <w:rsid w:val="1EEB7551"/>
    <w:rsid w:val="1F165D1F"/>
    <w:rsid w:val="1F374545"/>
    <w:rsid w:val="1F992955"/>
    <w:rsid w:val="1FD123D9"/>
    <w:rsid w:val="20717F2A"/>
    <w:rsid w:val="22625D7D"/>
    <w:rsid w:val="23775858"/>
    <w:rsid w:val="23B048C6"/>
    <w:rsid w:val="24B13BE8"/>
    <w:rsid w:val="24CF6FCD"/>
    <w:rsid w:val="24D47FD6"/>
    <w:rsid w:val="24FB4266"/>
    <w:rsid w:val="266D6227"/>
    <w:rsid w:val="26733B0A"/>
    <w:rsid w:val="27C512CF"/>
    <w:rsid w:val="27C9064C"/>
    <w:rsid w:val="27F92604"/>
    <w:rsid w:val="2813569E"/>
    <w:rsid w:val="288F53F1"/>
    <w:rsid w:val="292A5A8A"/>
    <w:rsid w:val="299341B6"/>
    <w:rsid w:val="29F41202"/>
    <w:rsid w:val="2A570191"/>
    <w:rsid w:val="2B006133"/>
    <w:rsid w:val="2B513988"/>
    <w:rsid w:val="2B8F5708"/>
    <w:rsid w:val="2BCF3D57"/>
    <w:rsid w:val="2C374BAB"/>
    <w:rsid w:val="2C610E53"/>
    <w:rsid w:val="2E5A0250"/>
    <w:rsid w:val="2FF63FA8"/>
    <w:rsid w:val="30183CF7"/>
    <w:rsid w:val="30185CCC"/>
    <w:rsid w:val="302208F9"/>
    <w:rsid w:val="30BD6874"/>
    <w:rsid w:val="31FB7654"/>
    <w:rsid w:val="32035B95"/>
    <w:rsid w:val="3305508A"/>
    <w:rsid w:val="33FB73B0"/>
    <w:rsid w:val="346040E6"/>
    <w:rsid w:val="34DB0F11"/>
    <w:rsid w:val="354753DC"/>
    <w:rsid w:val="35814314"/>
    <w:rsid w:val="358B6F41"/>
    <w:rsid w:val="35C35C2B"/>
    <w:rsid w:val="367C7E81"/>
    <w:rsid w:val="36E35FD9"/>
    <w:rsid w:val="37DF30F2"/>
    <w:rsid w:val="38206066"/>
    <w:rsid w:val="386677F1"/>
    <w:rsid w:val="395B4E7C"/>
    <w:rsid w:val="395D6E46"/>
    <w:rsid w:val="396C3B3A"/>
    <w:rsid w:val="396C7089"/>
    <w:rsid w:val="39AC56D7"/>
    <w:rsid w:val="39D07618"/>
    <w:rsid w:val="3A286AD1"/>
    <w:rsid w:val="3AFD29B2"/>
    <w:rsid w:val="3B253993"/>
    <w:rsid w:val="3B365BA1"/>
    <w:rsid w:val="3B431883"/>
    <w:rsid w:val="3B651FE2"/>
    <w:rsid w:val="3B762441"/>
    <w:rsid w:val="3C153134"/>
    <w:rsid w:val="3C8C57E7"/>
    <w:rsid w:val="3D0970E5"/>
    <w:rsid w:val="3D2B1D0E"/>
    <w:rsid w:val="3D2C764F"/>
    <w:rsid w:val="3D960B78"/>
    <w:rsid w:val="3DA660B9"/>
    <w:rsid w:val="3E12021B"/>
    <w:rsid w:val="3E6D3687"/>
    <w:rsid w:val="3EB05C6A"/>
    <w:rsid w:val="3F261A88"/>
    <w:rsid w:val="406008A6"/>
    <w:rsid w:val="40B2630C"/>
    <w:rsid w:val="40F52AF8"/>
    <w:rsid w:val="41264948"/>
    <w:rsid w:val="41B96BE3"/>
    <w:rsid w:val="425C413F"/>
    <w:rsid w:val="42F22412"/>
    <w:rsid w:val="430E12E6"/>
    <w:rsid w:val="436808C1"/>
    <w:rsid w:val="44002E04"/>
    <w:rsid w:val="441A5190"/>
    <w:rsid w:val="445D7274"/>
    <w:rsid w:val="44A30EED"/>
    <w:rsid w:val="44AD482C"/>
    <w:rsid w:val="44F468B0"/>
    <w:rsid w:val="450D1720"/>
    <w:rsid w:val="454A0E26"/>
    <w:rsid w:val="45F6232A"/>
    <w:rsid w:val="46163EC6"/>
    <w:rsid w:val="46207231"/>
    <w:rsid w:val="47A30D1D"/>
    <w:rsid w:val="485762B0"/>
    <w:rsid w:val="48A418F0"/>
    <w:rsid w:val="48D32C81"/>
    <w:rsid w:val="49481FAD"/>
    <w:rsid w:val="4AB77AAC"/>
    <w:rsid w:val="4AC462E0"/>
    <w:rsid w:val="4B7778F3"/>
    <w:rsid w:val="4CDD5E7C"/>
    <w:rsid w:val="4D844549"/>
    <w:rsid w:val="4DA11BDE"/>
    <w:rsid w:val="4DB43081"/>
    <w:rsid w:val="4DBE7A99"/>
    <w:rsid w:val="4E600B13"/>
    <w:rsid w:val="4EE00B92"/>
    <w:rsid w:val="4F0E3C65"/>
    <w:rsid w:val="4F224A3E"/>
    <w:rsid w:val="4F430152"/>
    <w:rsid w:val="4FA669F9"/>
    <w:rsid w:val="50086FE9"/>
    <w:rsid w:val="519915B2"/>
    <w:rsid w:val="51B64EEE"/>
    <w:rsid w:val="51CF7E46"/>
    <w:rsid w:val="52374280"/>
    <w:rsid w:val="52B866D9"/>
    <w:rsid w:val="531620E8"/>
    <w:rsid w:val="53360066"/>
    <w:rsid w:val="541058EB"/>
    <w:rsid w:val="546D651C"/>
    <w:rsid w:val="55004DFD"/>
    <w:rsid w:val="55AC72B6"/>
    <w:rsid w:val="55C37BD9"/>
    <w:rsid w:val="55F01C4F"/>
    <w:rsid w:val="5765615E"/>
    <w:rsid w:val="58D00F8B"/>
    <w:rsid w:val="58DA54B9"/>
    <w:rsid w:val="5979488D"/>
    <w:rsid w:val="5A494B51"/>
    <w:rsid w:val="5AF2343A"/>
    <w:rsid w:val="5B6854AA"/>
    <w:rsid w:val="5B977B3E"/>
    <w:rsid w:val="5BDB0640"/>
    <w:rsid w:val="5C0F059B"/>
    <w:rsid w:val="5D9702C9"/>
    <w:rsid w:val="5D9E0975"/>
    <w:rsid w:val="5E4A0E97"/>
    <w:rsid w:val="5F8B2471"/>
    <w:rsid w:val="5FF67529"/>
    <w:rsid w:val="60025ECE"/>
    <w:rsid w:val="600A6B30"/>
    <w:rsid w:val="60EE7F9E"/>
    <w:rsid w:val="6124445F"/>
    <w:rsid w:val="613B6A50"/>
    <w:rsid w:val="615A7643"/>
    <w:rsid w:val="61807843"/>
    <w:rsid w:val="61BB5A25"/>
    <w:rsid w:val="621310DE"/>
    <w:rsid w:val="639C6FF3"/>
    <w:rsid w:val="64116425"/>
    <w:rsid w:val="64381E1F"/>
    <w:rsid w:val="64A86F81"/>
    <w:rsid w:val="64C45DE1"/>
    <w:rsid w:val="653F3E5C"/>
    <w:rsid w:val="659A75AA"/>
    <w:rsid w:val="65EC0A86"/>
    <w:rsid w:val="662F72F1"/>
    <w:rsid w:val="66797D45"/>
    <w:rsid w:val="6688763B"/>
    <w:rsid w:val="671E50D3"/>
    <w:rsid w:val="674548F2"/>
    <w:rsid w:val="68982CF0"/>
    <w:rsid w:val="6969165E"/>
    <w:rsid w:val="69B01BC4"/>
    <w:rsid w:val="6B777044"/>
    <w:rsid w:val="6C123A56"/>
    <w:rsid w:val="6D3B2A1F"/>
    <w:rsid w:val="6D4E10EE"/>
    <w:rsid w:val="6E535EB5"/>
    <w:rsid w:val="6FF670D1"/>
    <w:rsid w:val="6FF91253"/>
    <w:rsid w:val="709526D9"/>
    <w:rsid w:val="712B2DAA"/>
    <w:rsid w:val="712B4B58"/>
    <w:rsid w:val="713779A1"/>
    <w:rsid w:val="71E421C6"/>
    <w:rsid w:val="72293A48"/>
    <w:rsid w:val="72435ED2"/>
    <w:rsid w:val="727E7514"/>
    <w:rsid w:val="732D0D23"/>
    <w:rsid w:val="738C69CB"/>
    <w:rsid w:val="73BE1119"/>
    <w:rsid w:val="73C51294"/>
    <w:rsid w:val="75624B17"/>
    <w:rsid w:val="76386723"/>
    <w:rsid w:val="76A01B45"/>
    <w:rsid w:val="77043E82"/>
    <w:rsid w:val="775C1F10"/>
    <w:rsid w:val="778C467F"/>
    <w:rsid w:val="77D71596"/>
    <w:rsid w:val="77E27C05"/>
    <w:rsid w:val="78520C1D"/>
    <w:rsid w:val="78B53844"/>
    <w:rsid w:val="78E73A98"/>
    <w:rsid w:val="79815C5D"/>
    <w:rsid w:val="79B818FC"/>
    <w:rsid w:val="79D06269"/>
    <w:rsid w:val="79FF3026"/>
    <w:rsid w:val="7A480529"/>
    <w:rsid w:val="7A5073DE"/>
    <w:rsid w:val="7ABB6F4D"/>
    <w:rsid w:val="7C22507F"/>
    <w:rsid w:val="7CCD6656"/>
    <w:rsid w:val="7D502BCC"/>
    <w:rsid w:val="7D8F36A2"/>
    <w:rsid w:val="7DD43545"/>
    <w:rsid w:val="7E5E74C7"/>
    <w:rsid w:val="7EC64112"/>
    <w:rsid w:val="7EF46ED2"/>
    <w:rsid w:val="7F0709B3"/>
    <w:rsid w:val="7F67406F"/>
    <w:rsid w:val="7FE36660"/>
    <w:rsid w:val="EFDB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spacing w:before="100" w:beforeAutospacing="1" w:after="100" w:afterAutospacing="1"/>
      <w:outlineLvl w:val="1"/>
    </w:pPr>
    <w:rPr>
      <w:rFonts w:hint="eastAsia" w:ascii="宋体" w:hAnsi="宋体" w:eastAsia="宋体" w:cs="Times New Roman"/>
      <w:b/>
      <w:bCs/>
      <w:sz w:val="36"/>
      <w:szCs w:val="36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qFormat/>
    <w:uiPriority w:val="0"/>
    <w:pPr>
      <w:jc w:val="left"/>
    </w:pPr>
  </w:style>
  <w:style w:type="paragraph" w:styleId="5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annotation subject"/>
    <w:basedOn w:val="4"/>
    <w:next w:val="4"/>
    <w:link w:val="26"/>
    <w:qFormat/>
    <w:uiPriority w:val="0"/>
    <w:pPr>
      <w:jc w:val="both"/>
    </w:pPr>
    <w:rPr>
      <w:b/>
      <w:bCs/>
      <w:sz w:val="20"/>
      <w:szCs w:val="20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仿宋_GB2312" w:eastAsia="仿宋_GB2312"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unhideWhenUsed/>
    <w:qFormat/>
    <w:uiPriority w:val="99"/>
    <w:rPr>
      <w:color w:val="0563C1"/>
      <w:u w:val="single"/>
    </w:rPr>
  </w:style>
  <w:style w:type="character" w:styleId="17">
    <w:name w:val="annotation reference"/>
    <w:basedOn w:val="14"/>
    <w:qFormat/>
    <w:uiPriority w:val="0"/>
    <w:rPr>
      <w:sz w:val="16"/>
      <w:szCs w:val="16"/>
    </w:rPr>
  </w:style>
  <w:style w:type="table" w:customStyle="1" w:styleId="18">
    <w:name w:val="Table Normal1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Revision1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2">
    <w:name w:val="Unresolved Mention1"/>
    <w:basedOn w:val="14"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Revision2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4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Comment Text Char"/>
    <w:basedOn w:val="14"/>
    <w:link w:val="4"/>
    <w:qFormat/>
    <w:uiPriority w:val="0"/>
    <w:rPr>
      <w:rFonts w:ascii="Calibri" w:hAnsi="Calibri"/>
      <w:kern w:val="2"/>
      <w:sz w:val="21"/>
      <w:szCs w:val="22"/>
      <w:lang w:val="en-US"/>
    </w:rPr>
  </w:style>
  <w:style w:type="character" w:customStyle="1" w:styleId="26">
    <w:name w:val="Comment Subject Char"/>
    <w:basedOn w:val="25"/>
    <w:link w:val="10"/>
    <w:qFormat/>
    <w:uiPriority w:val="0"/>
    <w:rPr>
      <w:rFonts w:ascii="Calibri" w:hAnsi="Calibri"/>
      <w:b/>
      <w:bCs/>
      <w:kern w:val="2"/>
      <w:sz w:val="21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2852;&#24819;\Desktop\&#31293;&#26597;&#29616;&#22330;&#26816;&#26597;&#22521;&#35757;&#29677;&#19978;&#2802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稽查现场检查培训班上海</Template>
  <Pages>1</Pages>
  <Words>1954</Words>
  <Characters>2170</Characters>
  <Lines>18</Lines>
  <Paragraphs>5</Paragraphs>
  <TotalTime>3</TotalTime>
  <ScaleCrop>false</ScaleCrop>
  <LinksUpToDate>false</LinksUpToDate>
  <CharactersWithSpaces>2274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2026-05-06T03:46:00Z</dcterms:created>
  <dc:creator>李庆云</dc:creator>
  <cp:lastModifiedBy>翠</cp:lastModifiedBy>
  <dcterms:modified xsi:type="dcterms:W3CDTF">2026-06-22T01:27:45Z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61FD5FB10F4247CB911E9EEC68CF4712_13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